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A22" w:rsidRDefault="00916A22">
      <w:r>
        <w:t>Oven wall cracked, this is the inside of the oven where the heat exchanger mounts.</w:t>
      </w:r>
      <w:r>
        <w:tab/>
      </w:r>
      <w:r>
        <w:br w:type="textWrapping" w:clear="all"/>
      </w:r>
      <w:r>
        <w:tab/>
      </w:r>
      <w:r>
        <w:rPr>
          <w:noProof/>
        </w:rPr>
        <w:drawing>
          <wp:inline distT="0" distB="0" distL="0" distR="0">
            <wp:extent cx="5486400" cy="7942521"/>
            <wp:effectExtent l="0" t="0" r="0" b="1905"/>
            <wp:docPr id="2" name="Picture 2" descr="\\cf.flb.scn\private\downloads\olivero\Pictures MAIN FILE DO NOT DELETE\Kitchen\Hot Galley\Combi Oven\Combi 4\Bottom Burner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.flb.scn\private\downloads\olivero\Pictures MAIN FILE DO NOT DELETE\Kitchen\Hot Galley\Combi Oven\Combi 4\Bottom Burner\DSC_0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4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22" w:rsidRDefault="00916A22">
      <w:r>
        <w:lastRenderedPageBreak/>
        <w:t>Ignition module &amp; blower</w:t>
      </w:r>
      <w:r>
        <w:rPr>
          <w:noProof/>
        </w:rPr>
        <w:drawing>
          <wp:inline distT="0" distB="0" distL="0" distR="0">
            <wp:extent cx="5252484" cy="3944282"/>
            <wp:effectExtent l="0" t="0" r="5715" b="0"/>
            <wp:docPr id="3" name="Picture 3" descr="\\cf.flb.scn\private\downloads\olivero\Pictures MAIN FILE DO NOT DELETE\Kitchen\Hot Galley\Combi Oven\Combi 4\Bottom Burner\DSC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.flb.scn\private\downloads\olivero\Pictures MAIN FILE DO NOT DELETE\Kitchen\Hot Galley\Combi Oven\Combi 4\Bottom Burner\DSC01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23" cy="39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6791" cy="3872423"/>
            <wp:effectExtent l="0" t="0" r="6350" b="0"/>
            <wp:docPr id="4" name="Picture 4" descr="\\cf.flb.scn\private\downloads\olivero\Pictures MAIN FILE DO NOT DELETE\Kitchen\Hot Galley\Combi Oven\Combi 4\Bottom Burner\DSC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.flb.scn\private\downloads\olivero\Pictures MAIN FILE DO NOT DELETE\Kitchen\Hot Galley\Combi Oven\Combi 4\Bottom Burner\DSC01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15" cy="38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22" w:rsidRDefault="00916A22">
      <w:r>
        <w:lastRenderedPageBreak/>
        <w:tab/>
      </w:r>
      <w:r>
        <w:rPr>
          <w:noProof/>
        </w:rPr>
        <w:drawing>
          <wp:inline distT="0" distB="0" distL="0" distR="0">
            <wp:extent cx="5943600" cy="7920990"/>
            <wp:effectExtent l="0" t="0" r="0" b="3810"/>
            <wp:docPr id="5" name="Picture 5" descr="\\cf.flb.scn\private\downloads\olivero\Pictures MAIN FILE DO NOT DELETE\Kitchen\Hot Galley\Combi Oven\Combi 4\Bottom Burner\DSC0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.flb.scn\private\downloads\olivero\Pictures MAIN FILE DO NOT DELETE\Kitchen\Hot Galley\Combi Oven\Combi 4\Bottom Burner\DSC01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60" w:rsidRDefault="00FF3C60">
      <w:pPr>
        <w:rPr>
          <w:noProof/>
        </w:rPr>
      </w:pPr>
    </w:p>
    <w:p w:rsidR="00916A22" w:rsidRDefault="00916A22">
      <w:r>
        <w:rPr>
          <w:noProof/>
        </w:rPr>
        <w:drawing>
          <wp:inline distT="0" distB="0" distL="0" distR="0">
            <wp:extent cx="5932805" cy="4455160"/>
            <wp:effectExtent l="0" t="0" r="0" b="2540"/>
            <wp:docPr id="6" name="Picture 6" descr="\\cf.flb.scn\private\downloads\olivero\Pictures MAIN FILE DO NOT DELETE\Kitchen\Hot Galley\Combi Oven\Combi 4\Bottom Burner\DSC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.flb.scn\private\downloads\olivero\Pictures MAIN FILE DO NOT DELETE\Kitchen\Hot Galley\Combi Oven\Combi 4\Bottom Burner\DSC01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60" w:rsidRDefault="00FF3C60"/>
    <w:p w:rsidR="00FF3C60" w:rsidRDefault="00FF3C60"/>
    <w:p w:rsidR="00FF3C60" w:rsidRDefault="00FF3C60"/>
    <w:p w:rsidR="00FF3C60" w:rsidRDefault="00FF3C60"/>
    <w:p w:rsidR="00FF3C60" w:rsidRDefault="00FF3C60"/>
    <w:p w:rsidR="00FF3C60" w:rsidRDefault="00FF3C60"/>
    <w:p w:rsidR="00FF3C60" w:rsidRDefault="00FF3C60"/>
    <w:p w:rsidR="00FF3C60" w:rsidRDefault="00FF3C60"/>
    <w:p w:rsidR="00FF3C60" w:rsidRDefault="00FF3C60"/>
    <w:p w:rsidR="00FF3C60" w:rsidRDefault="00FF3C60"/>
    <w:p w:rsidR="00FF3C60" w:rsidRDefault="00FF3C60">
      <w:r>
        <w:lastRenderedPageBreak/>
        <w:t>Here it is being repaired by me under Carl and Keith’s authorization.</w:t>
      </w:r>
    </w:p>
    <w:p w:rsidR="00FF3C60" w:rsidRDefault="00FF3C60">
      <w:r>
        <w:rPr>
          <w:noProof/>
        </w:rPr>
        <w:drawing>
          <wp:inline distT="0" distB="0" distL="0" distR="0">
            <wp:extent cx="5932805" cy="4455160"/>
            <wp:effectExtent l="0" t="0" r="0" b="2540"/>
            <wp:docPr id="7" name="Picture 7" descr="\\cf.flb.scn\private\downloads\olivero\Pictures MAIN FILE DO NOT DELETE\Action shots\Welding\TIG\Convotherm 4\DSC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.flb.scn\private\downloads\olivero\Pictures MAIN FILE DO NOT DELETE\Action shots\Welding\TIG\Convotherm 4\DSC01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60" w:rsidRDefault="00FF3C60"/>
    <w:p w:rsidR="00FF3C60" w:rsidRDefault="00FF3C60">
      <w:r>
        <w:rPr>
          <w:noProof/>
        </w:rPr>
        <w:lastRenderedPageBreak/>
        <w:drawing>
          <wp:inline distT="0" distB="0" distL="0" distR="0" wp14:anchorId="03B6093C" wp14:editId="798CE9AE">
            <wp:extent cx="5932805" cy="4455160"/>
            <wp:effectExtent l="0" t="0" r="0" b="2540"/>
            <wp:docPr id="8" name="Picture 8" descr="\\cf.flb.scn\private\downloads\olivero\Pictures MAIN FILE DO NOT DELETE\Action shots\Welding\TIG\Convotherm 4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.flb.scn\private\downloads\olivero\Pictures MAIN FILE DO NOT DELETE\Action shots\Welding\TIG\Convotherm 4\DSC01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3C60" w:rsidRDefault="00FF3C60">
      <w:r>
        <w:rPr>
          <w:noProof/>
        </w:rPr>
        <w:lastRenderedPageBreak/>
        <w:drawing>
          <wp:inline distT="0" distB="0" distL="0" distR="0" wp14:anchorId="4A1CEB79" wp14:editId="52826BCE">
            <wp:extent cx="5943600" cy="4455160"/>
            <wp:effectExtent l="0" t="0" r="0" b="2540"/>
            <wp:docPr id="9" name="Picture 9" descr="\\cf.flb.scn\private\downloads\olivero\Pictures MAIN FILE DO NOT DELETE\Action shots\Welding\TIG\Convotherm 4\DSC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f.flb.scn\private\downloads\olivero\Pictures MAIN FILE DO NOT DELETE\Action shots\Welding\TIG\Convotherm 4\DSC01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C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22"/>
    <w:rsid w:val="003465EE"/>
    <w:rsid w:val="00916A22"/>
    <w:rsid w:val="00C969FA"/>
    <w:rsid w:val="00FF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C898312B.dotm</Template>
  <TotalTime>7</TotalTime>
  <Pages>7</Pages>
  <Words>30</Words>
  <Characters>177</Characters>
  <Application>Microsoft Office Word</Application>
  <DocSecurity>0</DocSecurity>
  <Lines>1</Lines>
  <Paragraphs>1</Paragraphs>
  <ScaleCrop>false</ScaleCrop>
  <Company>C of S FSO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Overgaard</dc:creator>
  <cp:lastModifiedBy>Oliver Overgaard</cp:lastModifiedBy>
  <cp:revision>2</cp:revision>
  <dcterms:created xsi:type="dcterms:W3CDTF">2017-11-10T02:51:00Z</dcterms:created>
  <dcterms:modified xsi:type="dcterms:W3CDTF">2017-11-10T02:58:00Z</dcterms:modified>
</cp:coreProperties>
</file>